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16ED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>（様式第５号）</w:t>
      </w:r>
    </w:p>
    <w:p w14:paraId="665F6800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7525A309" w14:textId="77777777" w:rsidR="001D3599" w:rsidRPr="00CA0AED" w:rsidRDefault="001D3599">
      <w:pPr>
        <w:pStyle w:val="a3"/>
        <w:jc w:val="center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>承　　　諾　　　書</w:t>
      </w:r>
    </w:p>
    <w:p w14:paraId="3FEC84B5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6FABF815" w14:textId="6046645A" w:rsidR="001D3599" w:rsidRPr="00292FC8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>（</w:t>
      </w:r>
      <w:r w:rsidR="008C5A7E" w:rsidRPr="00292FC8">
        <w:rPr>
          <w:rFonts w:ascii="ＭＳ ゴシック" w:eastAsia="ＭＳ ゴシック" w:hAnsi="ＭＳ ゴシック" w:hint="eastAsia"/>
        </w:rPr>
        <w:t>宛</w:t>
      </w:r>
      <w:r w:rsidRPr="00292FC8">
        <w:rPr>
          <w:rFonts w:ascii="ＭＳ ゴシック" w:eastAsia="ＭＳ ゴシック" w:hAnsi="ＭＳ ゴシック" w:hint="eastAsia"/>
        </w:rPr>
        <w:t xml:space="preserve">先）　　　　　　　　　　　　　　　　　　　　　　　　　　　　</w:t>
      </w:r>
    </w:p>
    <w:p w14:paraId="33591FC9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292FC8">
        <w:rPr>
          <w:rFonts w:ascii="ＭＳ ゴシック" w:eastAsia="ＭＳ ゴシック" w:hAnsi="ＭＳ ゴシック" w:hint="eastAsia"/>
        </w:rPr>
        <w:t xml:space="preserve">　埼玉県</w:t>
      </w:r>
      <w:r w:rsidR="00CA0AED" w:rsidRPr="00292FC8">
        <w:rPr>
          <w:rFonts w:ascii="ＭＳ ゴシック" w:eastAsia="ＭＳ ゴシック" w:hAnsi="ＭＳ ゴシック" w:hint="eastAsia"/>
        </w:rPr>
        <w:t>越</w:t>
      </w:r>
      <w:r w:rsidR="00CA0AED">
        <w:rPr>
          <w:rFonts w:ascii="ＭＳ ゴシック" w:eastAsia="ＭＳ ゴシック" w:hAnsi="ＭＳ ゴシック" w:hint="eastAsia"/>
        </w:rPr>
        <w:t>谷県土整備</w:t>
      </w:r>
      <w:r w:rsidRPr="00CA0AED">
        <w:rPr>
          <w:rFonts w:ascii="ＭＳ ゴシック" w:eastAsia="ＭＳ ゴシック" w:hAnsi="ＭＳ ゴシック" w:hint="eastAsia"/>
        </w:rPr>
        <w:t xml:space="preserve">事務所長　</w:t>
      </w:r>
    </w:p>
    <w:p w14:paraId="7D253A0F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18313BB3" w14:textId="19B3B0AC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私所有の下記土地と国有地・県有地</w:t>
      </w:r>
      <w:r w:rsidRPr="00C83EF5"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A90D2F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</w:t>
      </w:r>
      <w:r w:rsidR="00A90D2F">
        <w:rPr>
          <w:rFonts w:ascii="ＭＳ ゴシック" w:eastAsia="ＭＳ ゴシック" w:hAnsi="ＭＳ ゴシック" w:hint="eastAsia"/>
        </w:rPr>
        <w:t>）との境界について、</w:t>
      </w:r>
      <w:r w:rsidR="00292FC8">
        <w:rPr>
          <w:rFonts w:ascii="ＭＳ ゴシック" w:eastAsia="ＭＳ ゴシック" w:hAnsi="ＭＳ ゴシック" w:hint="eastAsia"/>
        </w:rPr>
        <w:t xml:space="preserve">　　</w:t>
      </w:r>
      <w:r w:rsidR="00136CB7">
        <w:rPr>
          <w:rFonts w:ascii="ＭＳ ゴシック" w:eastAsia="ＭＳ ゴシック" w:hAnsi="ＭＳ ゴシック" w:hint="eastAsia"/>
        </w:rPr>
        <w:t xml:space="preserve">　　</w:t>
      </w:r>
      <w:r w:rsidRPr="00CA0AED">
        <w:rPr>
          <w:rFonts w:ascii="ＭＳ ゴシック" w:eastAsia="ＭＳ ゴシック" w:hAnsi="ＭＳ ゴシック" w:hint="eastAsia"/>
        </w:rPr>
        <w:t>年</w:t>
      </w:r>
      <w:r w:rsidR="00136CB7">
        <w:rPr>
          <w:rFonts w:ascii="ＭＳ ゴシック" w:eastAsia="ＭＳ ゴシック" w:hAnsi="ＭＳ ゴシック" w:hint="eastAsia"/>
        </w:rPr>
        <w:t xml:space="preserve">　　</w:t>
      </w:r>
      <w:r w:rsidRPr="00CA0AED">
        <w:rPr>
          <w:rFonts w:ascii="ＭＳ ゴシック" w:eastAsia="ＭＳ ゴシック" w:hAnsi="ＭＳ ゴシック" w:hint="eastAsia"/>
        </w:rPr>
        <w:t>月</w:t>
      </w:r>
      <w:r w:rsidR="00136CB7">
        <w:rPr>
          <w:rFonts w:ascii="ＭＳ ゴシック" w:eastAsia="ＭＳ ゴシック" w:hAnsi="ＭＳ ゴシック" w:hint="eastAsia"/>
        </w:rPr>
        <w:t xml:space="preserve">　　</w:t>
      </w:r>
      <w:r w:rsidRPr="00CA0AED">
        <w:rPr>
          <w:rFonts w:ascii="ＭＳ ゴシック" w:eastAsia="ＭＳ ゴシック" w:hAnsi="ＭＳ ゴシック" w:hint="eastAsia"/>
        </w:rPr>
        <w:t>日現地立会いの上確認したとおり異議ありません。</w:t>
      </w:r>
    </w:p>
    <w:p w14:paraId="33CC0B62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　　　　</w:t>
      </w:r>
    </w:p>
    <w:p w14:paraId="35DD81C6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</w:t>
      </w:r>
    </w:p>
    <w:p w14:paraId="0DC8543C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59544A54" w14:textId="7FE40170" w:rsidR="001D3599" w:rsidRPr="00CA0AED" w:rsidRDefault="003A6B89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292FC8">
        <w:rPr>
          <w:rFonts w:ascii="ＭＳ ゴシック" w:eastAsia="ＭＳ ゴシック" w:hAnsi="ＭＳ ゴシック" w:hint="eastAsia"/>
        </w:rPr>
        <w:t xml:space="preserve">　　</w:t>
      </w:r>
      <w:r w:rsidR="001D3599" w:rsidRPr="00CA0AED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11B44BC4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　　　　　　　　</w:t>
      </w:r>
      <w:r w:rsidRPr="00CA0AED">
        <w:rPr>
          <w:rFonts w:ascii="ＭＳ ゴシック" w:eastAsia="ＭＳ ゴシック" w:hAnsi="ＭＳ ゴシック" w:hint="eastAsia"/>
          <w:spacing w:val="3"/>
        </w:rPr>
        <w:t xml:space="preserve"> </w:t>
      </w:r>
      <w:r w:rsidRPr="00CA0AED">
        <w:rPr>
          <w:rFonts w:ascii="ＭＳ ゴシック" w:eastAsia="ＭＳ ゴシック" w:hAnsi="ＭＳ ゴシック" w:hint="eastAsia"/>
        </w:rPr>
        <w:t xml:space="preserve">　　　　　　　　</w:t>
      </w:r>
      <w:r w:rsidRPr="00CA0AED">
        <w:rPr>
          <w:rFonts w:ascii="ＭＳ ゴシック" w:eastAsia="ＭＳ ゴシック" w:hAnsi="ＭＳ ゴシック" w:hint="eastAsia"/>
          <w:spacing w:val="3"/>
        </w:rPr>
        <w:t xml:space="preserve"> </w:t>
      </w:r>
    </w:p>
    <w:p w14:paraId="4CCB4A1C" w14:textId="1290AAEA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　　　　　　　　　　申請者　住所</w:t>
      </w:r>
    </w:p>
    <w:p w14:paraId="2DE6FEF2" w14:textId="679D2491" w:rsidR="00CA0AED" w:rsidRDefault="001D3599">
      <w:pPr>
        <w:pStyle w:val="a3"/>
        <w:rPr>
          <w:rFonts w:ascii="ＭＳ ゴシック" w:eastAsia="ＭＳ ゴシック" w:hAnsi="ＭＳ ゴシック"/>
        </w:rPr>
      </w:pPr>
      <w:r w:rsidRPr="00CA0AED">
        <w:rPr>
          <w:rFonts w:ascii="ＭＳ ゴシック" w:eastAsia="ＭＳ ゴシック" w:hAnsi="ＭＳ ゴシック" w:hint="eastAsia"/>
        </w:rPr>
        <w:t xml:space="preserve">　　　　　　　　　　　　　　　　　　　　　　　　　　　　　　　　　　　　　</w:t>
      </w:r>
      <w:r w:rsidR="00CA0AED">
        <w:rPr>
          <w:rFonts w:ascii="ＭＳ ゴシック" w:eastAsia="ＭＳ ゴシック" w:hAnsi="ＭＳ ゴシック" w:hint="eastAsia"/>
        </w:rPr>
        <w:t xml:space="preserve">　　　　　　　　　　　</w:t>
      </w:r>
      <w:r w:rsidRPr="00CA0AED">
        <w:rPr>
          <w:rFonts w:ascii="ＭＳ ゴシック" w:eastAsia="ＭＳ ゴシック" w:hAnsi="ＭＳ ゴシック" w:hint="eastAsia"/>
        </w:rPr>
        <w:t>氏名</w:t>
      </w:r>
    </w:p>
    <w:p w14:paraId="11CF5D8A" w14:textId="77777777" w:rsidR="001D3599" w:rsidRPr="00CA0AED" w:rsidRDefault="00CA0AED">
      <w:pPr>
        <w:pStyle w:val="a3"/>
        <w:rPr>
          <w:rFonts w:ascii="ＭＳ ゴシック" w:eastAsia="ＭＳ ゴシック" w:hAnsi="ＭＳ ゴシック"/>
          <w:spacing w:val="0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5B441F85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5F7A077B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677DF58A" w14:textId="77777777" w:rsidR="001D3599" w:rsidRPr="00CA0AED" w:rsidRDefault="001D3599">
      <w:pPr>
        <w:pStyle w:val="a3"/>
        <w:jc w:val="center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>記</w:t>
      </w:r>
    </w:p>
    <w:p w14:paraId="664192A3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7CA35971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 w:hint="eastAsia"/>
        </w:rPr>
        <w:t xml:space="preserve">　〇　土地の所在</w:t>
      </w:r>
    </w:p>
    <w:p w14:paraId="21AB4947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tbl>
      <w:tblPr>
        <w:tblW w:w="0" w:type="auto"/>
        <w:tblInd w:w="1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748"/>
        <w:gridCol w:w="1224"/>
        <w:gridCol w:w="1856"/>
        <w:gridCol w:w="1275"/>
        <w:gridCol w:w="1843"/>
        <w:gridCol w:w="1962"/>
      </w:tblGrid>
      <w:tr w:rsidR="001D3599" w:rsidRPr="00CA0AED" w14:paraId="1BD097E6" w14:textId="77777777" w:rsidTr="00AC3A2E">
        <w:trPr>
          <w:cantSplit/>
          <w:trHeight w:hRule="exact" w:val="628"/>
        </w:trPr>
        <w:tc>
          <w:tcPr>
            <w:tcW w:w="7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26DAC5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9753" w14:textId="77777777" w:rsidR="001D3599" w:rsidRPr="00CA0AED" w:rsidRDefault="001D3599" w:rsidP="00CA0AED">
            <w:pPr>
              <w:pStyle w:val="a3"/>
              <w:spacing w:before="130" w:line="502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>市町村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F12A3C" w14:textId="77777777" w:rsidR="001D3599" w:rsidRPr="00CA0AED" w:rsidRDefault="001D3599" w:rsidP="00CA0AED">
            <w:pPr>
              <w:pStyle w:val="a3"/>
              <w:spacing w:before="130" w:line="502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>大字・丁目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EE2CE5" w14:textId="77777777" w:rsidR="001D3599" w:rsidRPr="00CA0AED" w:rsidRDefault="001D3599" w:rsidP="00CA0AED">
            <w:pPr>
              <w:pStyle w:val="a3"/>
              <w:spacing w:before="130" w:line="502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>字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3D12A7" w14:textId="77777777" w:rsidR="001D3599" w:rsidRPr="00CA0AED" w:rsidRDefault="001D3599" w:rsidP="00CA0AED">
            <w:pPr>
              <w:pStyle w:val="a3"/>
              <w:spacing w:before="130" w:line="502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>地　番</w:t>
            </w:r>
          </w:p>
        </w:tc>
        <w:tc>
          <w:tcPr>
            <w:tcW w:w="19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0152C2" w14:textId="77777777" w:rsidR="001D3599" w:rsidRPr="00CA0AED" w:rsidRDefault="001D3599" w:rsidP="00CA0AED">
            <w:pPr>
              <w:pStyle w:val="a3"/>
              <w:spacing w:before="130" w:line="502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>備</w:t>
            </w: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</w:t>
            </w:r>
            <w:r w:rsidRPr="00CA0AED">
              <w:rPr>
                <w:rFonts w:ascii="ＭＳ ゴシック" w:eastAsia="ＭＳ ゴシック" w:hAnsi="ＭＳ ゴシック" w:hint="eastAsia"/>
              </w:rPr>
              <w:t xml:space="preserve">　　考</w:t>
            </w:r>
          </w:p>
        </w:tc>
      </w:tr>
      <w:tr w:rsidR="001D3599" w:rsidRPr="00CA0AED" w14:paraId="7CB8AF05" w14:textId="77777777" w:rsidTr="00AC3A2E">
        <w:trPr>
          <w:cantSplit/>
          <w:trHeight w:hRule="exact" w:val="628"/>
        </w:trPr>
        <w:tc>
          <w:tcPr>
            <w:tcW w:w="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60079B" w14:textId="77777777" w:rsidR="001D3599" w:rsidRPr="00CA0AED" w:rsidRDefault="001D3599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8FDC" w14:textId="77777777" w:rsidR="00CA0AED" w:rsidRDefault="00CA0AED" w:rsidP="004C691F">
            <w:pPr>
              <w:pStyle w:val="a3"/>
              <w:spacing w:line="160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  <w:p w14:paraId="456BE0DC" w14:textId="77777777" w:rsidR="001D3599" w:rsidRPr="00CA0AED" w:rsidRDefault="001D3599" w:rsidP="00CA0AED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9E2E2A" w14:textId="77777777" w:rsidR="001D3599" w:rsidRPr="00CA0AED" w:rsidRDefault="001D3599" w:rsidP="00CA0AED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5DDDB9" w14:textId="77777777" w:rsidR="001D3599" w:rsidRPr="00CA0AED" w:rsidRDefault="001D3599" w:rsidP="00CA0AED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0FBB3A" w14:textId="77777777" w:rsidR="00CA0AED" w:rsidRDefault="00CA0AED" w:rsidP="004C691F">
            <w:pPr>
              <w:pStyle w:val="a3"/>
              <w:spacing w:line="160" w:lineRule="exact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  <w:p w14:paraId="278E82AE" w14:textId="77777777" w:rsidR="001D3599" w:rsidRPr="00CA0AED" w:rsidRDefault="001D3599" w:rsidP="00AC3A2E">
            <w:pPr>
              <w:pStyle w:val="a3"/>
              <w:jc w:val="center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380230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4FB5A9B7" w14:textId="77777777" w:rsidTr="00AC3A2E">
        <w:trPr>
          <w:cantSplit/>
          <w:trHeight w:hRule="exact" w:val="630"/>
        </w:trPr>
        <w:tc>
          <w:tcPr>
            <w:tcW w:w="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1F4CE0" w14:textId="77777777" w:rsidR="001D3599" w:rsidRPr="00CA0AED" w:rsidRDefault="001D3599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32B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E761A3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997BF5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356CBA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98E5D3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1DE0D14B" w14:textId="77777777" w:rsidTr="00AC3A2E">
        <w:trPr>
          <w:cantSplit/>
          <w:trHeight w:hRule="exact" w:val="632"/>
        </w:trPr>
        <w:tc>
          <w:tcPr>
            <w:tcW w:w="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3CB810" w14:textId="77777777" w:rsidR="001D3599" w:rsidRPr="00CA0AED" w:rsidRDefault="001D3599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E47A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E2EBAB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77E6AD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D92F86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00F5C1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2A4DC2F7" w14:textId="77777777" w:rsidTr="00AC3A2E">
        <w:trPr>
          <w:cantSplit/>
          <w:trHeight w:hRule="exact" w:val="632"/>
        </w:trPr>
        <w:tc>
          <w:tcPr>
            <w:tcW w:w="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9FE8A" w14:textId="77777777" w:rsidR="001D3599" w:rsidRPr="00CA0AED" w:rsidRDefault="001D3599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DB3B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85643D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635106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283D5A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C68E4C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799A67C1" w14:textId="77777777" w:rsidTr="00AC3A2E">
        <w:trPr>
          <w:cantSplit/>
          <w:trHeight w:hRule="exact" w:val="632"/>
        </w:trPr>
        <w:tc>
          <w:tcPr>
            <w:tcW w:w="74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3D50E8" w14:textId="77777777" w:rsidR="001D3599" w:rsidRPr="00CA0AED" w:rsidRDefault="001D3599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7939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18483D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981F68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F9AB0D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23FC7F" w14:textId="77777777" w:rsidR="001D3599" w:rsidRPr="00CA0AED" w:rsidRDefault="001D3599">
            <w:pPr>
              <w:pStyle w:val="a3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</w:tbl>
    <w:p w14:paraId="338B4C3A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  <w:r w:rsidRPr="00CA0AED">
        <w:rPr>
          <w:rFonts w:ascii="ＭＳ ゴシック" w:eastAsia="ＭＳ ゴシック" w:hAnsi="ＭＳ ゴシック"/>
          <w:spacing w:val="0"/>
        </w:rPr>
        <w:br w:type="page"/>
      </w:r>
      <w:r w:rsidRPr="00CA0AED">
        <w:rPr>
          <w:rFonts w:ascii="ＭＳ ゴシック" w:eastAsia="ＭＳ ゴシック" w:hAnsi="ＭＳ ゴシック" w:hint="eastAsia"/>
        </w:rPr>
        <w:lastRenderedPageBreak/>
        <w:t>・立会人</w:t>
      </w:r>
    </w:p>
    <w:p w14:paraId="01F82351" w14:textId="77777777" w:rsidR="001D3599" w:rsidRPr="00CA0AED" w:rsidRDefault="001D3599">
      <w:pPr>
        <w:pStyle w:val="a3"/>
        <w:rPr>
          <w:rFonts w:ascii="ＭＳ ゴシック" w:eastAsia="ＭＳ ゴシック" w:hAnsi="ＭＳ ゴシック"/>
          <w:spacing w:val="0"/>
        </w:rPr>
      </w:pPr>
    </w:p>
    <w:p w14:paraId="276F9087" w14:textId="77777777" w:rsidR="001D3599" w:rsidRPr="00CA0AED" w:rsidRDefault="001D3599">
      <w:pPr>
        <w:pStyle w:val="a3"/>
        <w:spacing w:line="130" w:lineRule="exact"/>
        <w:rPr>
          <w:rFonts w:ascii="ＭＳ ゴシック" w:eastAsia="ＭＳ ゴシック" w:hAnsi="ＭＳ ゴシック"/>
          <w:spacing w:val="0"/>
        </w:rPr>
      </w:pPr>
    </w:p>
    <w:tbl>
      <w:tblPr>
        <w:tblW w:w="8982" w:type="dxa"/>
        <w:tblInd w:w="8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2178"/>
        <w:gridCol w:w="1985"/>
        <w:gridCol w:w="2126"/>
        <w:gridCol w:w="1701"/>
        <w:gridCol w:w="992"/>
      </w:tblGrid>
      <w:tr w:rsidR="001D3599" w:rsidRPr="00CA0AED" w14:paraId="400B86B3" w14:textId="77777777" w:rsidTr="008C5A7E">
        <w:trPr>
          <w:trHeight w:hRule="exact" w:val="628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4410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</w:t>
            </w:r>
            <w:r w:rsidRPr="00CA0AED">
              <w:rPr>
                <w:rFonts w:ascii="ＭＳ ゴシック" w:eastAsia="ＭＳ ゴシック" w:hAnsi="ＭＳ ゴシック" w:hint="eastAsia"/>
              </w:rPr>
              <w:t>申請地との関係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28136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 </w:t>
            </w:r>
            <w:r w:rsidRPr="00CA0AED">
              <w:rPr>
                <w:rFonts w:ascii="ＭＳ ゴシック" w:eastAsia="ＭＳ ゴシック" w:hAnsi="ＭＳ ゴシック" w:hint="eastAsia"/>
              </w:rPr>
              <w:t>土地の所在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7DE89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</w:t>
            </w:r>
            <w:r w:rsidRPr="00CA0AED">
              <w:rPr>
                <w:rFonts w:ascii="ＭＳ ゴシック" w:eastAsia="ＭＳ ゴシック" w:hAnsi="ＭＳ ゴシック" w:hint="eastAsia"/>
              </w:rPr>
              <w:t>住　　所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50678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 </w:t>
            </w:r>
            <w:r w:rsidRPr="00CA0AED">
              <w:rPr>
                <w:rFonts w:ascii="ＭＳ ゴシック" w:eastAsia="ＭＳ ゴシック" w:hAnsi="ＭＳ ゴシック" w:hint="eastAsia"/>
              </w:rPr>
              <w:t>氏</w:t>
            </w:r>
            <w:r w:rsidRPr="00CA0AED">
              <w:rPr>
                <w:rFonts w:ascii="ＭＳ ゴシック" w:eastAsia="ＭＳ ゴシック" w:hAnsi="ＭＳ ゴシック" w:hint="eastAsia"/>
                <w:spacing w:val="3"/>
              </w:rPr>
              <w:t xml:space="preserve">   </w:t>
            </w:r>
            <w:r w:rsidRPr="00CA0AED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9FB5BB" w14:textId="270757B0" w:rsidR="001D3599" w:rsidRPr="00CA0AED" w:rsidRDefault="008C5A7E" w:rsidP="008C5A7E">
            <w:pPr>
              <w:pStyle w:val="a3"/>
              <w:spacing w:before="186"/>
              <w:ind w:leftChars="-144" w:left="-302" w:firstLineChars="155" w:firstLine="422"/>
              <w:rPr>
                <w:rFonts w:ascii="ＭＳ ゴシック" w:eastAsia="ＭＳ ゴシック" w:hAnsi="ＭＳ ゴシック"/>
                <w:spacing w:val="0"/>
              </w:rPr>
            </w:pPr>
            <w:r w:rsidRPr="00292FC8">
              <w:rPr>
                <w:rFonts w:ascii="ＭＳ ゴシック" w:eastAsia="ＭＳ ゴシック" w:hAnsi="ＭＳ ゴシック" w:hint="eastAsia"/>
              </w:rPr>
              <w:t>署名等</w:t>
            </w:r>
          </w:p>
        </w:tc>
      </w:tr>
      <w:tr w:rsidR="001D3599" w:rsidRPr="00CA0AED" w14:paraId="5E4245B3" w14:textId="77777777" w:rsidTr="008C5A7E">
        <w:trPr>
          <w:trHeight w:hRule="exact" w:val="628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4A9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AA046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7708E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9D75F0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C240F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78BB0E82" w14:textId="77777777" w:rsidTr="008C5A7E">
        <w:trPr>
          <w:trHeight w:hRule="exact" w:val="630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D04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DBDF8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1A4748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92D72D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9A97B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021139CE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98E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7F6DC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A32F2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55C0E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D6BCA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20F0DA50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381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EC13F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C7B9E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32FF4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78EB8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37F4765A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E5F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CAD3D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2E543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60E1B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BF5A3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20833D28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1F08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4C428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A23AD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B7601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EDDEA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7F23F3C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D98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E2FF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23B5A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FBCE9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3115F4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7A37952F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E83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75AA2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0D4CA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43264B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20F3D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3BA962A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259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A69D2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E6AB1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3E82B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29C64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06BA88C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B2D2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3F6A9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E8D26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DDD34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FF144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5FE7AB9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9DC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97A07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34EB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1FB4B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65DD4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650628FE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7B6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1D0DCE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A78250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3EEEC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5C5A70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5629DFB0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7BDB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1F436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69546E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D8D88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4F7815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524A73C9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512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714CC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9BB26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171AA5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65D287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3A01DD4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D1D8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A70D8E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BFE25E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5C0B8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345DDD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2E0201C3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89BE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B1835C2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D3378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053C8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EF2F9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1F232DE2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4F03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85F04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5F5A2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12C198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99B0D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47EC832C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0CE6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8F8634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1C7101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27ED5C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C9AC88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  <w:tr w:rsidR="001D3599" w:rsidRPr="00CA0AED" w14:paraId="4939720D" w14:textId="77777777" w:rsidTr="008C5A7E">
        <w:trPr>
          <w:trHeight w:hRule="exact" w:val="632"/>
        </w:trPr>
        <w:tc>
          <w:tcPr>
            <w:tcW w:w="21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F770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D17654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B54AE9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0790AF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463A5A" w14:textId="77777777" w:rsidR="001D3599" w:rsidRPr="00CA0AED" w:rsidRDefault="001D3599">
            <w:pPr>
              <w:pStyle w:val="a3"/>
              <w:spacing w:before="186"/>
              <w:rPr>
                <w:rFonts w:ascii="ＭＳ ゴシック" w:eastAsia="ＭＳ ゴシック" w:hAnsi="ＭＳ ゴシック"/>
                <w:spacing w:val="0"/>
              </w:rPr>
            </w:pPr>
          </w:p>
        </w:tc>
      </w:tr>
    </w:tbl>
    <w:p w14:paraId="3BD93104" w14:textId="77777777" w:rsidR="001D3599" w:rsidRDefault="001D3599" w:rsidP="003A6B89">
      <w:pPr>
        <w:pStyle w:val="a3"/>
        <w:rPr>
          <w:spacing w:val="0"/>
        </w:rPr>
      </w:pPr>
    </w:p>
    <w:sectPr w:rsidR="001D3599" w:rsidSect="001D3599">
      <w:pgSz w:w="11906" w:h="16838"/>
      <w:pgMar w:top="1415" w:right="1417" w:bottom="1415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66B8" w14:textId="77777777" w:rsidR="008925AD" w:rsidRDefault="008925AD" w:rsidP="003A6818">
      <w:r>
        <w:separator/>
      </w:r>
    </w:p>
  </w:endnote>
  <w:endnote w:type="continuationSeparator" w:id="0">
    <w:p w14:paraId="5BB8F16B" w14:textId="77777777" w:rsidR="008925AD" w:rsidRDefault="008925AD" w:rsidP="003A6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C5C66" w14:textId="77777777" w:rsidR="008925AD" w:rsidRDefault="008925AD" w:rsidP="003A6818">
      <w:r>
        <w:separator/>
      </w:r>
    </w:p>
  </w:footnote>
  <w:footnote w:type="continuationSeparator" w:id="0">
    <w:p w14:paraId="0E22FC2C" w14:textId="77777777" w:rsidR="008925AD" w:rsidRDefault="008925AD" w:rsidP="003A6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599"/>
    <w:rsid w:val="000F09EE"/>
    <w:rsid w:val="001036CF"/>
    <w:rsid w:val="00136CB7"/>
    <w:rsid w:val="00183D87"/>
    <w:rsid w:val="001D3599"/>
    <w:rsid w:val="00203284"/>
    <w:rsid w:val="0022514B"/>
    <w:rsid w:val="00292FC8"/>
    <w:rsid w:val="003A6818"/>
    <w:rsid w:val="003A6B89"/>
    <w:rsid w:val="00412BB8"/>
    <w:rsid w:val="00441E91"/>
    <w:rsid w:val="004C691F"/>
    <w:rsid w:val="00554743"/>
    <w:rsid w:val="00633341"/>
    <w:rsid w:val="00706FC9"/>
    <w:rsid w:val="008415CF"/>
    <w:rsid w:val="008925AD"/>
    <w:rsid w:val="008C5A7E"/>
    <w:rsid w:val="00972521"/>
    <w:rsid w:val="00A90D2F"/>
    <w:rsid w:val="00AC3A2E"/>
    <w:rsid w:val="00BD449D"/>
    <w:rsid w:val="00C3773C"/>
    <w:rsid w:val="00C83EF5"/>
    <w:rsid w:val="00C93C4E"/>
    <w:rsid w:val="00CA0AED"/>
    <w:rsid w:val="00CD352A"/>
    <w:rsid w:val="00EF24C0"/>
    <w:rsid w:val="00F410F1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61C72C"/>
  <w15:docId w15:val="{E68D81E2-D75C-42F9-80F5-191B417F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5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72521"/>
    <w:pPr>
      <w:widowControl w:val="0"/>
      <w:wordWrap w:val="0"/>
      <w:autoSpaceDE w:val="0"/>
      <w:autoSpaceDN w:val="0"/>
      <w:adjustRightInd w:val="0"/>
      <w:spacing w:line="316" w:lineRule="exact"/>
      <w:jc w:val="both"/>
    </w:pPr>
    <w:rPr>
      <w:rFonts w:cs="ＭＳ 明朝"/>
      <w:spacing w:val="6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3A681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6818"/>
  </w:style>
  <w:style w:type="paragraph" w:styleId="a6">
    <w:name w:val="footer"/>
    <w:basedOn w:val="a"/>
    <w:link w:val="a7"/>
    <w:uiPriority w:val="99"/>
    <w:unhideWhenUsed/>
    <w:rsid w:val="003A68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6818"/>
  </w:style>
  <w:style w:type="paragraph" w:styleId="a8">
    <w:name w:val="Balloon Text"/>
    <w:basedOn w:val="a"/>
    <w:link w:val="a9"/>
    <w:uiPriority w:val="99"/>
    <w:semiHidden/>
    <w:unhideWhenUsed/>
    <w:rsid w:val="003A6B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A6B8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2659;&#30028;&#38306;&#20418;\&#36234;&#35895;&#37326;&#30000;&#32218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5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saitamaken</dc:creator>
  <cp:lastModifiedBy>小林 美紀（越谷県土整備事務所）</cp:lastModifiedBy>
  <cp:revision>5</cp:revision>
  <cp:lastPrinted>2026-09-16T09:07:00Z</cp:lastPrinted>
  <dcterms:created xsi:type="dcterms:W3CDTF">2026-09-16T05:22:00Z</dcterms:created>
  <dcterms:modified xsi:type="dcterms:W3CDTF">2026-10-01T10:10:00Z</dcterms:modified>
</cp:coreProperties>
</file>